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484" w:rsidRPr="009A34D4" w:rsidRDefault="00A911A9" w:rsidP="00F27ED0">
      <w:pPr>
        <w:spacing w:after="0" w:line="276" w:lineRule="auto"/>
        <w:jc w:val="right"/>
        <w:rPr>
          <w:rFonts w:asciiTheme="minorHAnsi" w:eastAsiaTheme="minorEastAsia" w:hAnsiTheme="minorHAnsi"/>
          <w:rtl/>
        </w:rPr>
      </w:pPr>
      <w:bookmarkStart w:id="0" w:name="_GoBack"/>
      <w:bookmarkEnd w:id="0"/>
      <w:r w:rsidRPr="009A34D4">
        <w:rPr>
          <w:rFonts w:asciiTheme="minorHAnsi" w:eastAsiaTheme="minorEastAsia" w:hAnsiTheme="minorHAnsi" w:hint="cs"/>
          <w:rtl/>
        </w:rPr>
        <w:t>‏</w:t>
      </w:r>
      <w:r w:rsidR="00F27ED0" w:rsidRPr="009A34D4">
        <w:rPr>
          <w:rFonts w:asciiTheme="minorHAnsi" w:eastAsiaTheme="minorEastAsia" w:hAnsiTheme="minorHAnsi" w:hint="eastAsia"/>
          <w:rtl/>
        </w:rPr>
        <w:t>‏</w:t>
      </w:r>
    </w:p>
    <w:p w:rsidR="003869D3" w:rsidRPr="009A34D4" w:rsidRDefault="003869D3" w:rsidP="003869D3">
      <w:pPr>
        <w:spacing w:after="0" w:line="240" w:lineRule="auto"/>
        <w:jc w:val="right"/>
        <w:rPr>
          <w:rFonts w:asciiTheme="minorBidi" w:hAnsiTheme="minorBidi"/>
          <w:rtl/>
        </w:rPr>
      </w:pPr>
      <w:r w:rsidRPr="009A34D4">
        <w:rPr>
          <w:rFonts w:asciiTheme="minorBidi" w:hAnsiTheme="minorBidi"/>
          <w:rtl/>
        </w:rPr>
        <w:t>‏‏‏</w:t>
      </w:r>
      <w:r w:rsidRPr="009A34D4">
        <w:rPr>
          <w:rFonts w:asciiTheme="minorBidi" w:hAnsiTheme="minorBidi"/>
          <w:rtl/>
        </w:rPr>
        <w:fldChar w:fldCharType="begin"/>
      </w:r>
      <w:r w:rsidRPr="009A34D4">
        <w:rPr>
          <w:rFonts w:asciiTheme="minorBidi" w:hAnsiTheme="minorBidi"/>
          <w:rtl/>
        </w:rPr>
        <w:instrText xml:space="preserve"> </w:instrText>
      </w:r>
      <w:r w:rsidRPr="009A34D4">
        <w:rPr>
          <w:rFonts w:asciiTheme="minorBidi" w:hAnsiTheme="minorBidi"/>
        </w:rPr>
        <w:instrText>DATE</w:instrText>
      </w:r>
      <w:r w:rsidRPr="009A34D4">
        <w:rPr>
          <w:rFonts w:asciiTheme="minorBidi" w:hAnsiTheme="minorBidi"/>
          <w:rtl/>
        </w:rPr>
        <w:instrText xml:space="preserve"> \@ "</w:instrText>
      </w:r>
      <w:r w:rsidRPr="009A34D4">
        <w:rPr>
          <w:rFonts w:asciiTheme="minorBidi" w:hAnsiTheme="minorBidi"/>
        </w:rPr>
        <w:instrText>dddd dd MMMM yyyy" \h</w:instrText>
      </w:r>
      <w:r w:rsidRPr="009A34D4">
        <w:rPr>
          <w:rFonts w:asciiTheme="minorBidi" w:hAnsiTheme="minorBidi"/>
          <w:rtl/>
        </w:rPr>
        <w:instrText xml:space="preserve"> </w:instrText>
      </w:r>
      <w:r w:rsidRPr="009A34D4">
        <w:rPr>
          <w:rFonts w:asciiTheme="minorBidi" w:hAnsiTheme="minorBidi"/>
          <w:rtl/>
        </w:rPr>
        <w:fldChar w:fldCharType="separate"/>
      </w:r>
      <w:r w:rsidR="0084779D">
        <w:rPr>
          <w:rFonts w:asciiTheme="minorBidi" w:hAnsiTheme="minorBidi"/>
          <w:noProof/>
          <w:rtl/>
        </w:rPr>
        <w:t>‏יום רביעי ז' כסלו תשע"ז</w:t>
      </w:r>
      <w:r w:rsidRPr="009A34D4">
        <w:rPr>
          <w:rFonts w:asciiTheme="minorBidi" w:hAnsiTheme="minorBidi"/>
          <w:rtl/>
        </w:rPr>
        <w:fldChar w:fldCharType="end"/>
      </w:r>
    </w:p>
    <w:p w:rsidR="003869D3" w:rsidRPr="009A34D4" w:rsidRDefault="003869D3" w:rsidP="004C3D61">
      <w:pPr>
        <w:spacing w:after="0" w:line="240" w:lineRule="auto"/>
        <w:jc w:val="right"/>
        <w:rPr>
          <w:rFonts w:asciiTheme="minorBidi" w:hAnsiTheme="minorBidi"/>
          <w:b/>
          <w:bCs/>
          <w:rtl/>
        </w:rPr>
      </w:pPr>
      <w:r w:rsidRPr="009A34D4">
        <w:rPr>
          <w:rFonts w:asciiTheme="minorBidi" w:hAnsiTheme="minorBidi"/>
          <w:rtl/>
        </w:rPr>
        <w:t>‏‏</w:t>
      </w:r>
      <w:r w:rsidRPr="009A34D4">
        <w:rPr>
          <w:rFonts w:asciiTheme="minorBidi" w:hAnsiTheme="minorBidi"/>
          <w:rtl/>
        </w:rPr>
        <w:fldChar w:fldCharType="begin"/>
      </w:r>
      <w:r w:rsidRPr="009A34D4">
        <w:rPr>
          <w:rFonts w:asciiTheme="minorBidi" w:hAnsiTheme="minorBidi"/>
          <w:rtl/>
        </w:rPr>
        <w:instrText xml:space="preserve"> </w:instrText>
      </w:r>
      <w:r w:rsidRPr="009A34D4">
        <w:rPr>
          <w:rFonts w:asciiTheme="minorBidi" w:hAnsiTheme="minorBidi"/>
        </w:rPr>
        <w:instrText>DATE</w:instrText>
      </w:r>
      <w:r w:rsidRPr="009A34D4">
        <w:rPr>
          <w:rFonts w:asciiTheme="minorBidi" w:hAnsiTheme="minorBidi"/>
          <w:rtl/>
        </w:rPr>
        <w:instrText xml:space="preserve"> \@ "</w:instrText>
      </w:r>
      <w:r w:rsidRPr="009A34D4">
        <w:rPr>
          <w:rFonts w:asciiTheme="minorBidi" w:hAnsiTheme="minorBidi"/>
        </w:rPr>
        <w:instrText>dd MMMM yyyy</w:instrText>
      </w:r>
      <w:r w:rsidRPr="009A34D4">
        <w:rPr>
          <w:rFonts w:asciiTheme="minorBidi" w:hAnsiTheme="minorBidi"/>
          <w:rtl/>
        </w:rPr>
        <w:instrText xml:space="preserve">" </w:instrText>
      </w:r>
      <w:r w:rsidRPr="009A34D4">
        <w:rPr>
          <w:rFonts w:asciiTheme="minorBidi" w:hAnsiTheme="minorBidi"/>
          <w:rtl/>
        </w:rPr>
        <w:fldChar w:fldCharType="separate"/>
      </w:r>
      <w:r w:rsidR="0084779D">
        <w:rPr>
          <w:rFonts w:asciiTheme="minorBidi" w:hAnsiTheme="minorBidi"/>
          <w:noProof/>
          <w:rtl/>
        </w:rPr>
        <w:t>‏07 דצמבר 2016</w:t>
      </w:r>
      <w:r w:rsidRPr="009A34D4">
        <w:rPr>
          <w:rFonts w:asciiTheme="minorBidi" w:hAnsiTheme="minorBidi"/>
          <w:rtl/>
        </w:rPr>
        <w:fldChar w:fldCharType="end"/>
      </w:r>
    </w:p>
    <w:p w:rsidR="009A34D4" w:rsidRDefault="009A34D4" w:rsidP="009A34D4">
      <w:pPr>
        <w:spacing w:after="0" w:line="240" w:lineRule="auto"/>
        <w:rPr>
          <w:rFonts w:asciiTheme="minorBidi" w:hAnsiTheme="minorBidi"/>
          <w:b/>
          <w:bCs/>
          <w:rtl/>
        </w:rPr>
      </w:pPr>
    </w:p>
    <w:p w:rsidR="00733933" w:rsidRDefault="00733933" w:rsidP="009A34D4">
      <w:pPr>
        <w:spacing w:after="0" w:line="240" w:lineRule="auto"/>
        <w:rPr>
          <w:rFonts w:asciiTheme="minorBidi" w:hAnsiTheme="minorBidi"/>
          <w:b/>
          <w:bCs/>
          <w:rtl/>
        </w:rPr>
      </w:pPr>
    </w:p>
    <w:p w:rsidR="00733933" w:rsidRDefault="00733933" w:rsidP="009A34D4">
      <w:pPr>
        <w:spacing w:after="0" w:line="240" w:lineRule="auto"/>
        <w:rPr>
          <w:rFonts w:asciiTheme="minorBidi" w:hAnsiTheme="minorBidi"/>
          <w:b/>
          <w:bCs/>
          <w:rtl/>
        </w:rPr>
      </w:pPr>
    </w:p>
    <w:p w:rsidR="00733933" w:rsidRDefault="006E08B5" w:rsidP="009A34D4">
      <w:pPr>
        <w:spacing w:after="0" w:line="240" w:lineRule="auto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>לכל מאן דבעי,</w:t>
      </w:r>
    </w:p>
    <w:p w:rsidR="006E08B5" w:rsidRDefault="006E08B5" w:rsidP="009A34D4">
      <w:pPr>
        <w:spacing w:after="0" w:line="240" w:lineRule="auto"/>
        <w:rPr>
          <w:rFonts w:asciiTheme="minorBidi" w:hAnsiTheme="minorBidi"/>
          <w:b/>
          <w:bCs/>
          <w:rtl/>
        </w:rPr>
      </w:pPr>
    </w:p>
    <w:p w:rsidR="006E08B5" w:rsidRDefault="006E08B5" w:rsidP="009A34D4">
      <w:pPr>
        <w:spacing w:after="0" w:line="240" w:lineRule="auto"/>
        <w:rPr>
          <w:rFonts w:asciiTheme="minorBidi" w:hAnsiTheme="minorBidi"/>
          <w:b/>
          <w:bCs/>
          <w:rtl/>
        </w:rPr>
      </w:pPr>
    </w:p>
    <w:p w:rsidR="006E08B5" w:rsidRPr="0030457F" w:rsidRDefault="006E08B5" w:rsidP="00D55B87">
      <w:pPr>
        <w:spacing w:after="0" w:line="240" w:lineRule="auto"/>
        <w:jc w:val="center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30457F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כוונת התקשרות לביצוע מיזם משותף ללא כוונת רווח לצ</w:t>
      </w:r>
      <w:r w:rsidR="0030457F" w:rsidRPr="0030457F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ו</w:t>
      </w:r>
      <w:r w:rsidRPr="0030457F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רך ביצוע מיזם משותף עם עמ</w:t>
      </w:r>
      <w:r w:rsidR="0030457F" w:rsidRPr="0030457F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ו</w:t>
      </w:r>
      <w:r w:rsidRPr="0030457F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תת </w:t>
      </w:r>
      <w:r w:rsidR="0030457F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"</w:t>
      </w:r>
      <w:r w:rsidR="00EC1A7E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קרן שחף</w:t>
      </w:r>
      <w:r w:rsidR="0030457F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"</w:t>
      </w:r>
    </w:p>
    <w:p w:rsidR="006E08B5" w:rsidRDefault="006E08B5" w:rsidP="009A34D4">
      <w:pPr>
        <w:spacing w:after="0" w:line="240" w:lineRule="auto"/>
        <w:rPr>
          <w:rFonts w:asciiTheme="minorBidi" w:hAnsiTheme="minorBidi"/>
          <w:b/>
          <w:bCs/>
          <w:rtl/>
        </w:rPr>
      </w:pPr>
    </w:p>
    <w:p w:rsidR="006E08B5" w:rsidRDefault="006E08B5" w:rsidP="009A34D4">
      <w:pPr>
        <w:spacing w:after="0" w:line="240" w:lineRule="auto"/>
        <w:rPr>
          <w:rFonts w:asciiTheme="minorBidi" w:hAnsiTheme="minorBidi"/>
          <w:b/>
          <w:bCs/>
          <w:rtl/>
        </w:rPr>
      </w:pPr>
    </w:p>
    <w:p w:rsidR="006E08B5" w:rsidRDefault="006E08B5" w:rsidP="00EE79A1">
      <w:pPr>
        <w:spacing w:after="0" w:line="240" w:lineRule="auto"/>
        <w:jc w:val="both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>הרשות לפיתוח והת</w:t>
      </w:r>
      <w:r w:rsidR="001C4DDF">
        <w:rPr>
          <w:rFonts w:asciiTheme="minorBidi" w:hAnsiTheme="minorBidi" w:hint="cs"/>
          <w:b/>
          <w:bCs/>
          <w:rtl/>
        </w:rPr>
        <w:t>י</w:t>
      </w:r>
      <w:r>
        <w:rPr>
          <w:rFonts w:asciiTheme="minorBidi" w:hAnsiTheme="minorBidi" w:hint="cs"/>
          <w:b/>
          <w:bCs/>
          <w:rtl/>
        </w:rPr>
        <w:t xml:space="preserve">ישבות הבדואים בנגב מודיעה על כוונתה להתקשר עם עמותת </w:t>
      </w:r>
      <w:r w:rsidR="0030457F">
        <w:rPr>
          <w:rFonts w:asciiTheme="minorBidi" w:hAnsiTheme="minorBidi" w:hint="cs"/>
          <w:b/>
          <w:bCs/>
          <w:rtl/>
        </w:rPr>
        <w:t>"</w:t>
      </w:r>
      <w:r w:rsidR="00EC1A7E">
        <w:rPr>
          <w:rFonts w:asciiTheme="minorBidi" w:hAnsiTheme="minorBidi" w:hint="cs"/>
          <w:b/>
          <w:bCs/>
          <w:rtl/>
        </w:rPr>
        <w:t>קרן שחף</w:t>
      </w:r>
      <w:r w:rsidR="0030457F">
        <w:rPr>
          <w:rFonts w:asciiTheme="minorBidi" w:hAnsiTheme="minorBidi" w:hint="cs"/>
          <w:b/>
          <w:bCs/>
          <w:rtl/>
        </w:rPr>
        <w:t>"</w:t>
      </w:r>
      <w:r>
        <w:rPr>
          <w:rFonts w:asciiTheme="minorBidi" w:hAnsiTheme="minorBidi" w:hint="cs"/>
          <w:b/>
          <w:bCs/>
          <w:rtl/>
        </w:rPr>
        <w:t xml:space="preserve"> לביצוע מיזם משותף בהתאם לתקנה 3(30) לתקנות חובת המכרזים בפרויקט "</w:t>
      </w:r>
      <w:r w:rsidR="00EC1A7E">
        <w:rPr>
          <w:rFonts w:asciiTheme="minorBidi" w:hAnsiTheme="minorBidi" w:hint="cs"/>
          <w:b/>
          <w:bCs/>
          <w:rtl/>
        </w:rPr>
        <w:t>פיתוח משימות קהילתיות</w:t>
      </w:r>
      <w:r>
        <w:rPr>
          <w:rFonts w:asciiTheme="minorBidi" w:hAnsiTheme="minorBidi" w:hint="cs"/>
          <w:b/>
          <w:bCs/>
          <w:rtl/>
        </w:rPr>
        <w:t>".</w:t>
      </w:r>
    </w:p>
    <w:p w:rsidR="006020EB" w:rsidRDefault="006020EB" w:rsidP="00EE79A1">
      <w:pPr>
        <w:spacing w:after="0" w:line="240" w:lineRule="auto"/>
        <w:jc w:val="both"/>
        <w:rPr>
          <w:rFonts w:asciiTheme="minorBidi" w:hAnsiTheme="minorBidi"/>
          <w:b/>
          <w:bCs/>
          <w:rtl/>
        </w:rPr>
      </w:pPr>
    </w:p>
    <w:p w:rsidR="006020EB" w:rsidRDefault="006020EB" w:rsidP="00EE79A1">
      <w:pPr>
        <w:spacing w:after="0" w:line="240" w:lineRule="auto"/>
        <w:jc w:val="both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 xml:space="preserve">מטרת המיזם </w:t>
      </w:r>
      <w:r w:rsidR="00EC1A7E">
        <w:rPr>
          <w:rFonts w:asciiTheme="minorBidi" w:hAnsiTheme="minorBidi" w:hint="cs"/>
          <w:b/>
          <w:bCs/>
          <w:rtl/>
        </w:rPr>
        <w:t>הקמה וליווי משימתיות בישובים הבדואים בנגב,</w:t>
      </w:r>
      <w:r w:rsidR="001C4DDF">
        <w:rPr>
          <w:rFonts w:asciiTheme="minorBidi" w:hAnsiTheme="minorBidi" w:hint="cs"/>
          <w:b/>
          <w:bCs/>
          <w:rtl/>
        </w:rPr>
        <w:t xml:space="preserve"> </w:t>
      </w:r>
      <w:r w:rsidR="00EC1A7E">
        <w:rPr>
          <w:rFonts w:asciiTheme="minorBidi" w:hAnsiTheme="minorBidi" w:hint="cs"/>
          <w:b/>
          <w:bCs/>
          <w:rtl/>
        </w:rPr>
        <w:t>קידום פעילות קהילתית בישובים המדוברים.</w:t>
      </w:r>
    </w:p>
    <w:p w:rsidR="006020EB" w:rsidRDefault="006020EB" w:rsidP="00EE79A1">
      <w:pPr>
        <w:spacing w:after="0" w:line="240" w:lineRule="auto"/>
        <w:jc w:val="both"/>
        <w:rPr>
          <w:rFonts w:asciiTheme="minorBidi" w:hAnsiTheme="minorBidi"/>
          <w:b/>
          <w:bCs/>
          <w:rtl/>
        </w:rPr>
      </w:pPr>
    </w:p>
    <w:p w:rsidR="006020EB" w:rsidRDefault="006020EB" w:rsidP="00EE79A1">
      <w:pPr>
        <w:spacing w:after="0" w:line="240" w:lineRule="auto"/>
        <w:jc w:val="both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 xml:space="preserve">עמותת </w:t>
      </w:r>
      <w:r w:rsidR="00EC1A7E">
        <w:rPr>
          <w:rFonts w:asciiTheme="minorBidi" w:hAnsiTheme="minorBidi" w:hint="cs"/>
          <w:b/>
          <w:bCs/>
          <w:rtl/>
        </w:rPr>
        <w:t>קרן שחף</w:t>
      </w:r>
      <w:r>
        <w:rPr>
          <w:rFonts w:asciiTheme="minorBidi" w:hAnsiTheme="minorBidi" w:hint="cs"/>
          <w:b/>
          <w:bCs/>
          <w:rtl/>
        </w:rPr>
        <w:t xml:space="preserve"> </w:t>
      </w:r>
      <w:r w:rsidR="00EC1A7E" w:rsidRPr="00EC1A7E">
        <w:rPr>
          <w:rFonts w:asciiTheme="minorBidi" w:hAnsiTheme="minorBidi" w:hint="cs"/>
          <w:b/>
          <w:bCs/>
          <w:rtl/>
        </w:rPr>
        <w:t>מ</w:t>
      </w:r>
      <w:r w:rsidR="00EC1A7E">
        <w:rPr>
          <w:rFonts w:asciiTheme="minorBidi" w:hAnsiTheme="minorBidi" w:hint="cs"/>
          <w:b/>
          <w:bCs/>
          <w:rtl/>
        </w:rPr>
        <w:t>סוגלת</w:t>
      </w:r>
      <w:r w:rsidRPr="00EC1A7E">
        <w:rPr>
          <w:rFonts w:asciiTheme="minorBidi" w:hAnsiTheme="minorBidi" w:hint="cs"/>
          <w:rtl/>
        </w:rPr>
        <w:t xml:space="preserve"> </w:t>
      </w:r>
      <w:r>
        <w:rPr>
          <w:rFonts w:asciiTheme="minorBidi" w:hAnsiTheme="minorBidi" w:hint="cs"/>
          <w:b/>
          <w:bCs/>
          <w:rtl/>
        </w:rPr>
        <w:t>לבצע את נושא ההתקשרות לאור י</w:t>
      </w:r>
      <w:r w:rsidR="001C4DDF">
        <w:rPr>
          <w:rFonts w:asciiTheme="minorBidi" w:hAnsiTheme="minorBidi" w:hint="cs"/>
          <w:b/>
          <w:bCs/>
          <w:rtl/>
        </w:rPr>
        <w:t>י</w:t>
      </w:r>
      <w:r>
        <w:rPr>
          <w:rFonts w:asciiTheme="minorBidi" w:hAnsiTheme="minorBidi" w:hint="cs"/>
          <w:b/>
          <w:bCs/>
          <w:rtl/>
        </w:rPr>
        <w:t>חודיות הפרויקט ומממנת כ  50</w:t>
      </w:r>
      <w:r w:rsidR="00E70109">
        <w:rPr>
          <w:rFonts w:asciiTheme="minorBidi" w:hAnsiTheme="minorBidi" w:hint="cs"/>
          <w:b/>
          <w:bCs/>
          <w:rtl/>
        </w:rPr>
        <w:t>% מעלות הפרויקט ממקורותיה העצמיים.</w:t>
      </w:r>
    </w:p>
    <w:p w:rsidR="00E70109" w:rsidRDefault="00E70109" w:rsidP="00EE79A1">
      <w:pPr>
        <w:spacing w:after="0" w:line="240" w:lineRule="auto"/>
        <w:jc w:val="both"/>
        <w:rPr>
          <w:rFonts w:asciiTheme="minorBidi" w:hAnsiTheme="minorBidi"/>
          <w:b/>
          <w:bCs/>
          <w:rtl/>
        </w:rPr>
      </w:pPr>
    </w:p>
    <w:p w:rsidR="00E70109" w:rsidRDefault="00E70109" w:rsidP="00807962">
      <w:pPr>
        <w:spacing w:after="0" w:line="240" w:lineRule="auto"/>
        <w:jc w:val="both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 xml:space="preserve">תקופת ההתקשרות המאושרת תהא  </w:t>
      </w:r>
      <w:r w:rsidR="00807962">
        <w:rPr>
          <w:rFonts w:asciiTheme="minorBidi" w:hAnsiTheme="minorBidi" w:hint="cs"/>
          <w:b/>
          <w:bCs/>
          <w:rtl/>
        </w:rPr>
        <w:t xml:space="preserve">לשלוש שנים החל מחודש ינואר 2017. </w:t>
      </w:r>
    </w:p>
    <w:p w:rsidR="00E70109" w:rsidRDefault="00E70109" w:rsidP="009A34D4">
      <w:pPr>
        <w:spacing w:after="0" w:line="240" w:lineRule="auto"/>
        <w:rPr>
          <w:rFonts w:asciiTheme="minorBidi" w:hAnsiTheme="minorBidi"/>
          <w:b/>
          <w:bCs/>
          <w:rtl/>
        </w:rPr>
      </w:pPr>
    </w:p>
    <w:p w:rsidR="0030457F" w:rsidRDefault="00E70109" w:rsidP="00EC1A7E">
      <w:pPr>
        <w:spacing w:after="0" w:line="240" w:lineRule="auto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>סה"כ היקף הפרויקט</w:t>
      </w:r>
      <w:r w:rsidR="00EC1A7E">
        <w:rPr>
          <w:rFonts w:asciiTheme="minorBidi" w:hAnsiTheme="minorBidi" w:hint="cs"/>
          <w:b/>
          <w:bCs/>
          <w:rtl/>
        </w:rPr>
        <w:t xml:space="preserve"> לשלוש שנים</w:t>
      </w:r>
      <w:r>
        <w:rPr>
          <w:rFonts w:asciiTheme="minorBidi" w:hAnsiTheme="minorBidi" w:hint="cs"/>
          <w:b/>
          <w:bCs/>
          <w:rtl/>
        </w:rPr>
        <w:t xml:space="preserve">  </w:t>
      </w:r>
      <w:r w:rsidR="00EC1A7E">
        <w:rPr>
          <w:rFonts w:asciiTheme="minorBidi" w:hAnsiTheme="minorBidi" w:hint="cs"/>
          <w:b/>
          <w:bCs/>
          <w:rtl/>
        </w:rPr>
        <w:t>957,000</w:t>
      </w:r>
      <w:r>
        <w:rPr>
          <w:rFonts w:asciiTheme="minorBidi" w:hAnsiTheme="minorBidi" w:hint="cs"/>
          <w:b/>
          <w:bCs/>
          <w:rtl/>
        </w:rPr>
        <w:t xml:space="preserve"> ₪.</w:t>
      </w:r>
    </w:p>
    <w:p w:rsidR="00EC1A7E" w:rsidRDefault="00EC1A7E" w:rsidP="00EC1A7E">
      <w:pPr>
        <w:spacing w:after="0" w:line="240" w:lineRule="auto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>בשנה ראשונה 201,000 ₪.</w:t>
      </w:r>
    </w:p>
    <w:p w:rsidR="00EC1A7E" w:rsidRDefault="00EC1A7E" w:rsidP="00EC1A7E">
      <w:pPr>
        <w:spacing w:after="0" w:line="240" w:lineRule="auto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>בשנה השני</w:t>
      </w:r>
      <w:r w:rsidR="001C4DDF">
        <w:rPr>
          <w:rFonts w:asciiTheme="minorBidi" w:hAnsiTheme="minorBidi" w:hint="cs"/>
          <w:b/>
          <w:bCs/>
          <w:rtl/>
        </w:rPr>
        <w:t>י</w:t>
      </w:r>
      <w:r>
        <w:rPr>
          <w:rFonts w:asciiTheme="minorBidi" w:hAnsiTheme="minorBidi" w:hint="cs"/>
          <w:b/>
          <w:bCs/>
          <w:rtl/>
        </w:rPr>
        <w:t>ה 310,000 ₪.</w:t>
      </w:r>
    </w:p>
    <w:p w:rsidR="00EC1A7E" w:rsidRDefault="00EC1A7E" w:rsidP="00EC1A7E">
      <w:pPr>
        <w:spacing w:after="0" w:line="240" w:lineRule="auto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>בשנה השלישית 446,000 ₪.</w:t>
      </w:r>
    </w:p>
    <w:p w:rsidR="0030457F" w:rsidRDefault="0030457F" w:rsidP="0030457F">
      <w:pPr>
        <w:spacing w:after="0" w:line="240" w:lineRule="auto"/>
        <w:rPr>
          <w:rFonts w:asciiTheme="minorBidi" w:hAnsiTheme="minorBidi"/>
          <w:b/>
          <w:bCs/>
          <w:rtl/>
        </w:rPr>
      </w:pPr>
    </w:p>
    <w:p w:rsidR="0030457F" w:rsidRPr="0030457F" w:rsidRDefault="0030457F" w:rsidP="00EC1A7E">
      <w:pPr>
        <w:spacing w:after="0" w:line="240" w:lineRule="auto"/>
        <w:rPr>
          <w:rFonts w:asciiTheme="minorBidi" w:hAnsiTheme="minorBidi"/>
          <w:b/>
          <w:bCs/>
          <w:rtl/>
        </w:rPr>
      </w:pPr>
      <w:r w:rsidRPr="0030457F">
        <w:rPr>
          <w:rFonts w:asciiTheme="minorBidi" w:hAnsiTheme="minorBidi" w:hint="cs"/>
          <w:b/>
          <w:bCs/>
          <w:rtl/>
        </w:rPr>
        <w:t xml:space="preserve">היקף השתתפות הרשות לפיתוח </w:t>
      </w:r>
      <w:r>
        <w:rPr>
          <w:rFonts w:asciiTheme="minorBidi" w:hAnsiTheme="minorBidi" w:hint="cs"/>
          <w:b/>
          <w:bCs/>
          <w:rtl/>
        </w:rPr>
        <w:t>ו</w:t>
      </w:r>
      <w:r w:rsidRPr="0030457F">
        <w:rPr>
          <w:rFonts w:asciiTheme="minorBidi" w:hAnsiTheme="minorBidi" w:hint="cs"/>
          <w:b/>
          <w:bCs/>
          <w:rtl/>
        </w:rPr>
        <w:t>הת</w:t>
      </w:r>
      <w:r w:rsidR="001C4DDF">
        <w:rPr>
          <w:rFonts w:asciiTheme="minorBidi" w:hAnsiTheme="minorBidi" w:hint="cs"/>
          <w:b/>
          <w:bCs/>
          <w:rtl/>
        </w:rPr>
        <w:t>י</w:t>
      </w:r>
      <w:r w:rsidRPr="0030457F">
        <w:rPr>
          <w:rFonts w:asciiTheme="minorBidi" w:hAnsiTheme="minorBidi" w:hint="cs"/>
          <w:b/>
          <w:bCs/>
          <w:rtl/>
        </w:rPr>
        <w:t xml:space="preserve">ישבות הבדואים </w:t>
      </w:r>
      <w:r w:rsidR="00EC1A7E">
        <w:rPr>
          <w:rFonts w:asciiTheme="minorBidi" w:hAnsiTheme="minorBidi" w:hint="cs"/>
          <w:b/>
          <w:bCs/>
          <w:rtl/>
        </w:rPr>
        <w:t>478,500</w:t>
      </w:r>
      <w:r w:rsidRPr="0030457F">
        <w:rPr>
          <w:rFonts w:asciiTheme="minorBidi" w:hAnsiTheme="minorBidi" w:hint="cs"/>
          <w:b/>
          <w:bCs/>
          <w:rtl/>
        </w:rPr>
        <w:t xml:space="preserve"> ₪</w:t>
      </w:r>
      <w:r w:rsidR="00EC1A7E">
        <w:rPr>
          <w:rFonts w:asciiTheme="minorBidi" w:hAnsiTheme="minorBidi" w:hint="cs"/>
          <w:b/>
          <w:bCs/>
          <w:rtl/>
        </w:rPr>
        <w:t>, לשלוש שנים בהתאמה.</w:t>
      </w:r>
    </w:p>
    <w:p w:rsidR="00E70109" w:rsidRDefault="00E70109" w:rsidP="0030457F">
      <w:pPr>
        <w:spacing w:after="0" w:line="240" w:lineRule="auto"/>
        <w:rPr>
          <w:rFonts w:asciiTheme="minorBidi" w:hAnsiTheme="minorBidi"/>
          <w:b/>
          <w:bCs/>
          <w:rtl/>
        </w:rPr>
      </w:pPr>
    </w:p>
    <w:p w:rsidR="00E70109" w:rsidRDefault="00E70109" w:rsidP="006417CD">
      <w:pPr>
        <w:spacing w:after="0" w:line="240" w:lineRule="auto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 xml:space="preserve">עמותת </w:t>
      </w:r>
      <w:r w:rsidR="00EC1A7E">
        <w:rPr>
          <w:rFonts w:asciiTheme="minorBidi" w:hAnsiTheme="minorBidi" w:hint="cs"/>
          <w:b/>
          <w:bCs/>
          <w:rtl/>
        </w:rPr>
        <w:t>קרן שחף</w:t>
      </w:r>
      <w:r>
        <w:rPr>
          <w:rFonts w:asciiTheme="minorBidi" w:hAnsiTheme="minorBidi" w:hint="cs"/>
          <w:b/>
          <w:bCs/>
          <w:rtl/>
        </w:rPr>
        <w:t xml:space="preserve"> משתתפת בסך של </w:t>
      </w:r>
      <w:r w:rsidR="00EC1A7E">
        <w:rPr>
          <w:rFonts w:asciiTheme="minorBidi" w:hAnsiTheme="minorBidi" w:hint="cs"/>
          <w:b/>
          <w:bCs/>
          <w:rtl/>
        </w:rPr>
        <w:t>478,500</w:t>
      </w:r>
      <w:r>
        <w:rPr>
          <w:rFonts w:asciiTheme="minorBidi" w:hAnsiTheme="minorBidi" w:hint="cs"/>
          <w:b/>
          <w:bCs/>
          <w:rtl/>
        </w:rPr>
        <w:t xml:space="preserve"> ₪</w:t>
      </w:r>
      <w:r w:rsidR="006417CD">
        <w:rPr>
          <w:rFonts w:asciiTheme="minorBidi" w:hAnsiTheme="minorBidi" w:hint="cs"/>
          <w:b/>
          <w:bCs/>
          <w:rtl/>
        </w:rPr>
        <w:t xml:space="preserve">  בהתאמה.</w:t>
      </w:r>
    </w:p>
    <w:p w:rsidR="00E70109" w:rsidRDefault="00E70109" w:rsidP="009A34D4">
      <w:pPr>
        <w:spacing w:after="0" w:line="240" w:lineRule="auto"/>
        <w:rPr>
          <w:rFonts w:asciiTheme="minorBidi" w:hAnsiTheme="minorBidi"/>
          <w:b/>
          <w:bCs/>
          <w:rtl/>
        </w:rPr>
      </w:pPr>
    </w:p>
    <w:p w:rsidR="00E70109" w:rsidRDefault="00E70109" w:rsidP="009A34D4">
      <w:pPr>
        <w:spacing w:after="0" w:line="240" w:lineRule="auto"/>
        <w:rPr>
          <w:rFonts w:asciiTheme="minorBidi" w:hAnsiTheme="minorBidi"/>
          <w:b/>
          <w:bCs/>
          <w:rtl/>
        </w:rPr>
      </w:pPr>
    </w:p>
    <w:p w:rsidR="00E70109" w:rsidRDefault="00E70109" w:rsidP="001C4DDF">
      <w:pPr>
        <w:spacing w:after="0" w:line="240" w:lineRule="auto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>ככל שיש ספק אחר המסוגל לבצע ולספק מיזם זה,</w:t>
      </w:r>
      <w:r w:rsidR="001C4DDF">
        <w:rPr>
          <w:rFonts w:asciiTheme="minorBidi" w:hAnsiTheme="minorBidi" w:hint="cs"/>
          <w:b/>
          <w:bCs/>
          <w:rtl/>
        </w:rPr>
        <w:t xml:space="preserve"> </w:t>
      </w:r>
      <w:r>
        <w:rPr>
          <w:rFonts w:asciiTheme="minorBidi" w:hAnsiTheme="minorBidi" w:hint="cs"/>
          <w:b/>
          <w:bCs/>
          <w:rtl/>
        </w:rPr>
        <w:t>עליו לפנ</w:t>
      </w:r>
      <w:r w:rsidR="0030457F">
        <w:rPr>
          <w:rFonts w:asciiTheme="minorBidi" w:hAnsiTheme="minorBidi" w:hint="cs"/>
          <w:b/>
          <w:bCs/>
          <w:rtl/>
        </w:rPr>
        <w:t>ו</w:t>
      </w:r>
      <w:r>
        <w:rPr>
          <w:rFonts w:asciiTheme="minorBidi" w:hAnsiTheme="minorBidi" w:hint="cs"/>
          <w:b/>
          <w:bCs/>
          <w:rtl/>
        </w:rPr>
        <w:t xml:space="preserve">ת עד ליום  </w:t>
      </w:r>
      <w:r w:rsidR="001C4DDF">
        <w:rPr>
          <w:rFonts w:asciiTheme="minorBidi" w:hAnsiTheme="minorBidi" w:hint="cs"/>
          <w:b/>
          <w:bCs/>
          <w:rtl/>
        </w:rPr>
        <w:t xml:space="preserve">21.12.2016 </w:t>
      </w:r>
      <w:r>
        <w:rPr>
          <w:rFonts w:asciiTheme="minorBidi" w:hAnsiTheme="minorBidi" w:hint="cs"/>
          <w:b/>
          <w:bCs/>
          <w:rtl/>
        </w:rPr>
        <w:t>בשעה</w:t>
      </w:r>
      <w:r w:rsidR="001C4DDF">
        <w:rPr>
          <w:rFonts w:asciiTheme="minorBidi" w:hAnsiTheme="minorBidi" w:hint="cs"/>
          <w:b/>
          <w:bCs/>
          <w:rtl/>
        </w:rPr>
        <w:t xml:space="preserve"> 12.00</w:t>
      </w:r>
    </w:p>
    <w:p w:rsidR="00E70109" w:rsidRDefault="00E70109" w:rsidP="009A34D4">
      <w:pPr>
        <w:spacing w:after="0" w:line="240" w:lineRule="auto"/>
        <w:rPr>
          <w:rFonts w:asciiTheme="minorBidi" w:hAnsiTheme="minorBidi"/>
          <w:b/>
          <w:bCs/>
          <w:rtl/>
        </w:rPr>
      </w:pPr>
    </w:p>
    <w:p w:rsidR="00E70109" w:rsidRDefault="00E70109" w:rsidP="001C4DDF">
      <w:pPr>
        <w:spacing w:after="0" w:line="240" w:lineRule="auto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 xml:space="preserve">בדואר אלקטרוני לכתובת </w:t>
      </w:r>
      <w:hyperlink r:id="rId8" w:history="1">
        <w:r w:rsidR="001C4DDF" w:rsidRPr="00185CC3">
          <w:rPr>
            <w:rStyle w:val="Hyperlink"/>
            <w:rFonts w:asciiTheme="minorBidi" w:hAnsiTheme="minorBidi"/>
            <w:b/>
            <w:bCs/>
          </w:rPr>
          <w:t>otmana@moag.gov.il</w:t>
        </w:r>
      </w:hyperlink>
      <w:r w:rsidR="001C4DDF">
        <w:rPr>
          <w:rFonts w:asciiTheme="minorBidi" w:hAnsiTheme="minorBidi"/>
          <w:b/>
          <w:bCs/>
        </w:rPr>
        <w:t xml:space="preserve"> </w:t>
      </w:r>
      <w:r>
        <w:rPr>
          <w:rFonts w:asciiTheme="minorBidi" w:hAnsiTheme="minorBidi" w:hint="cs"/>
          <w:b/>
          <w:bCs/>
          <w:rtl/>
        </w:rPr>
        <w:t xml:space="preserve"> לידי </w:t>
      </w:r>
      <w:r w:rsidR="001C4DDF">
        <w:rPr>
          <w:rFonts w:asciiTheme="minorBidi" w:hAnsiTheme="minorBidi" w:hint="cs"/>
          <w:b/>
          <w:bCs/>
          <w:rtl/>
        </w:rPr>
        <w:t xml:space="preserve">מר </w:t>
      </w:r>
      <w:proofErr w:type="spellStart"/>
      <w:r w:rsidR="001C4DDF">
        <w:rPr>
          <w:rFonts w:asciiTheme="minorBidi" w:hAnsiTheme="minorBidi" w:hint="cs"/>
          <w:b/>
          <w:bCs/>
          <w:rtl/>
        </w:rPr>
        <w:t>עותמן</w:t>
      </w:r>
      <w:proofErr w:type="spellEnd"/>
      <w:r w:rsidR="001C4DDF">
        <w:rPr>
          <w:rFonts w:asciiTheme="minorBidi" w:hAnsiTheme="minorBidi" w:hint="cs"/>
          <w:b/>
          <w:bCs/>
          <w:rtl/>
        </w:rPr>
        <w:t xml:space="preserve"> אבו </w:t>
      </w:r>
      <w:proofErr w:type="spellStart"/>
      <w:r w:rsidR="001C4DDF">
        <w:rPr>
          <w:rFonts w:asciiTheme="minorBidi" w:hAnsiTheme="minorBidi" w:hint="cs"/>
          <w:b/>
          <w:bCs/>
          <w:rtl/>
        </w:rPr>
        <w:t>עג'ג</w:t>
      </w:r>
      <w:proofErr w:type="spellEnd"/>
      <w:r w:rsidR="001C4DDF">
        <w:rPr>
          <w:rFonts w:asciiTheme="minorBidi" w:hAnsiTheme="minorBidi" w:hint="cs"/>
          <w:b/>
          <w:bCs/>
          <w:rtl/>
        </w:rPr>
        <w:t>'.</w:t>
      </w:r>
    </w:p>
    <w:p w:rsidR="00E70109" w:rsidRDefault="00E70109" w:rsidP="009A34D4">
      <w:pPr>
        <w:spacing w:after="0" w:line="240" w:lineRule="auto"/>
        <w:rPr>
          <w:rFonts w:asciiTheme="minorBidi" w:hAnsiTheme="minorBidi"/>
          <w:b/>
          <w:bCs/>
        </w:rPr>
      </w:pPr>
    </w:p>
    <w:p w:rsidR="00E70109" w:rsidRDefault="00E70109" w:rsidP="001C4DDF">
      <w:pPr>
        <w:spacing w:after="0" w:line="240" w:lineRule="auto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>כל מ</w:t>
      </w:r>
      <w:r w:rsidR="0030457F">
        <w:rPr>
          <w:rFonts w:asciiTheme="minorBidi" w:hAnsiTheme="minorBidi" w:hint="cs"/>
          <w:b/>
          <w:bCs/>
          <w:rtl/>
        </w:rPr>
        <w:t xml:space="preserve">ידע  ובירור נוסף ניתן לקבל במשרדי הרשות לפיתוח והתיישבות הבדואים </w:t>
      </w:r>
      <w:r w:rsidR="001C4DDF">
        <w:rPr>
          <w:rFonts w:asciiTheme="minorBidi" w:hAnsiTheme="minorBidi" w:hint="cs"/>
          <w:b/>
          <w:bCs/>
          <w:rtl/>
        </w:rPr>
        <w:t>באמצעות הדוא"ל שלעיל.</w:t>
      </w:r>
      <w:r w:rsidR="0030457F">
        <w:rPr>
          <w:rFonts w:asciiTheme="minorBidi" w:hAnsiTheme="minorBidi" w:hint="cs"/>
          <w:b/>
          <w:bCs/>
          <w:rtl/>
        </w:rPr>
        <w:t xml:space="preserve"> </w:t>
      </w:r>
    </w:p>
    <w:p w:rsidR="006E08B5" w:rsidRDefault="006E08B5" w:rsidP="009A34D4">
      <w:pPr>
        <w:spacing w:after="0" w:line="240" w:lineRule="auto"/>
        <w:rPr>
          <w:rFonts w:asciiTheme="minorBidi" w:hAnsiTheme="minorBidi"/>
          <w:b/>
          <w:bCs/>
          <w:rtl/>
        </w:rPr>
      </w:pPr>
    </w:p>
    <w:sectPr w:rsidR="006E08B5" w:rsidSect="00B52EBA">
      <w:headerReference w:type="default" r:id="rId9"/>
      <w:footerReference w:type="default" r:id="rId10"/>
      <w:pgSz w:w="11906" w:h="16838"/>
      <w:pgMar w:top="1440" w:right="1274" w:bottom="1440" w:left="1560" w:header="51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CD5" w:rsidRDefault="00A91CD5" w:rsidP="00872235">
      <w:r>
        <w:separator/>
      </w:r>
    </w:p>
  </w:endnote>
  <w:endnote w:type="continuationSeparator" w:id="0">
    <w:p w:rsidR="00A91CD5" w:rsidRDefault="00A91CD5" w:rsidP="00872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FEA" w:rsidRPr="00CC3FE3" w:rsidRDefault="00DC1FEA" w:rsidP="008549FF">
    <w:pPr>
      <w:pStyle w:val="a5"/>
      <w:tabs>
        <w:tab w:val="clear" w:pos="4153"/>
        <w:tab w:val="clear" w:pos="8306"/>
        <w:tab w:val="right" w:pos="9070"/>
      </w:tabs>
      <w:jc w:val="center"/>
      <w:rPr>
        <w:sz w:val="21"/>
        <w:szCs w:val="21"/>
        <w:rtl/>
      </w:rPr>
    </w:pPr>
    <w:r w:rsidRPr="00CC3FE3">
      <w:rPr>
        <w:rFonts w:hint="cs"/>
        <w:sz w:val="21"/>
        <w:szCs w:val="21"/>
        <w:rtl/>
      </w:rPr>
      <w:t>רח' מצדה 6, באר שבע, טל: 08-62687</w:t>
    </w:r>
    <w:r w:rsidR="008549FF">
      <w:rPr>
        <w:rFonts w:hint="cs"/>
        <w:sz w:val="21"/>
        <w:szCs w:val="21"/>
        <w:rtl/>
      </w:rPr>
      <w:t>73</w:t>
    </w:r>
    <w:r w:rsidRPr="00CC3FE3">
      <w:rPr>
        <w:rFonts w:hint="cs"/>
        <w:sz w:val="21"/>
        <w:szCs w:val="21"/>
        <w:rtl/>
      </w:rPr>
      <w:t>, פקס: 08-62687</w:t>
    </w:r>
    <w:r w:rsidR="008549FF">
      <w:rPr>
        <w:rFonts w:hint="cs"/>
        <w:sz w:val="21"/>
        <w:szCs w:val="21"/>
        <w:rtl/>
      </w:rPr>
      <w:t>73</w:t>
    </w:r>
  </w:p>
  <w:p w:rsidR="00DC1FEA" w:rsidRPr="00CF6A85" w:rsidRDefault="00DC1FEA" w:rsidP="00CF6A85">
    <w:pPr>
      <w:pStyle w:val="a5"/>
      <w:tabs>
        <w:tab w:val="clear" w:pos="4153"/>
        <w:tab w:val="clear" w:pos="8306"/>
        <w:tab w:val="center" w:pos="4570"/>
        <w:tab w:val="right" w:pos="9070"/>
      </w:tabs>
      <w:bidi w:val="0"/>
      <w:spacing w:before="60"/>
      <w:jc w:val="center"/>
      <w:rPr>
        <w:rFonts w:asciiTheme="minorHAnsi" w:hAnsiTheme="minorHAnsi"/>
        <w:sz w:val="18"/>
        <w:szCs w:val="18"/>
      </w:rPr>
    </w:pPr>
    <w:r>
      <w:rPr>
        <w:rFonts w:ascii="Times New Roman" w:hAnsi="Times New Roman"/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66DACE8" wp14:editId="688F2B5A">
              <wp:simplePos x="0" y="0"/>
              <wp:positionH relativeFrom="page">
                <wp:posOffset>2076450</wp:posOffset>
              </wp:positionH>
              <wp:positionV relativeFrom="paragraph">
                <wp:posOffset>18414</wp:posOffset>
              </wp:positionV>
              <wp:extent cx="3381375" cy="0"/>
              <wp:effectExtent l="0" t="0" r="9525" b="19050"/>
              <wp:wrapNone/>
              <wp:docPr id="14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81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63.5pt,1.45pt" to="42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YvFg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" strokecolor="#009">
              <w10:wrap anchorx="page"/>
            </v:line>
          </w:pict>
        </mc:Fallback>
      </mc:AlternateContent>
    </w:r>
    <w:proofErr w:type="gramStart"/>
    <w:r w:rsidRPr="00CC3FE3">
      <w:rPr>
        <w:rFonts w:ascii="Times New Roman" w:hAnsi="Times New Roman"/>
        <w:sz w:val="18"/>
        <w:szCs w:val="18"/>
      </w:rPr>
      <w:t xml:space="preserve">6  </w:t>
    </w:r>
    <w:proofErr w:type="spellStart"/>
    <w:r w:rsidRPr="00CC3FE3">
      <w:rPr>
        <w:rFonts w:ascii="Times New Roman" w:hAnsi="Times New Roman"/>
        <w:sz w:val="18"/>
        <w:szCs w:val="18"/>
      </w:rPr>
      <w:t>masada</w:t>
    </w:r>
    <w:proofErr w:type="spellEnd"/>
    <w:proofErr w:type="gramEnd"/>
    <w:r w:rsidRPr="00CC3FE3">
      <w:rPr>
        <w:rFonts w:ascii="Times New Roman" w:hAnsi="Times New Roman"/>
        <w:sz w:val="18"/>
        <w:szCs w:val="18"/>
      </w:rPr>
      <w:t xml:space="preserve"> St. Beer-</w:t>
    </w:r>
    <w:proofErr w:type="spellStart"/>
    <w:r w:rsidRPr="00CC3FE3">
      <w:rPr>
        <w:rFonts w:ascii="Times New Roman" w:hAnsi="Times New Roman"/>
        <w:sz w:val="18"/>
        <w:szCs w:val="18"/>
      </w:rPr>
      <w:t>Sheva</w:t>
    </w:r>
    <w:proofErr w:type="spellEnd"/>
    <w:r w:rsidRPr="00CC3FE3">
      <w:rPr>
        <w:rFonts w:ascii="Times New Roman" w:hAnsi="Times New Roman"/>
        <w:sz w:val="18"/>
        <w:szCs w:val="18"/>
      </w:rPr>
      <w:t xml:space="preserve">, Tel: +972 (8) </w:t>
    </w:r>
    <w:r w:rsidRPr="00CC3FE3">
      <w:rPr>
        <w:rFonts w:hint="cs"/>
        <w:sz w:val="21"/>
        <w:szCs w:val="21"/>
        <w:rtl/>
      </w:rPr>
      <w:t>62687</w:t>
    </w:r>
    <w:r w:rsidR="008549FF">
      <w:rPr>
        <w:sz w:val="21"/>
        <w:szCs w:val="21"/>
      </w:rPr>
      <w:t>73</w:t>
    </w:r>
    <w:r w:rsidRPr="00CC3FE3">
      <w:rPr>
        <w:rFonts w:ascii="Times New Roman" w:hAnsi="Times New Roman"/>
        <w:sz w:val="18"/>
        <w:szCs w:val="18"/>
      </w:rPr>
      <w:t>, Fax: +972 (8)</w:t>
    </w:r>
    <w:r w:rsidRPr="00D079F3">
      <w:rPr>
        <w:rFonts w:hint="cs"/>
        <w:sz w:val="21"/>
        <w:szCs w:val="21"/>
        <w:rtl/>
      </w:rPr>
      <w:t xml:space="preserve"> </w:t>
    </w:r>
    <w:r w:rsidR="00CF6A85">
      <w:rPr>
        <w:rFonts w:hint="cs"/>
        <w:sz w:val="21"/>
        <w:szCs w:val="21"/>
        <w:rtl/>
      </w:rPr>
      <w:t>6268790</w:t>
    </w:r>
  </w:p>
  <w:p w:rsidR="00DC1FEA" w:rsidRPr="00CC3FE3" w:rsidRDefault="00DC1FEA" w:rsidP="00CF6A85">
    <w:pPr>
      <w:jc w:val="center"/>
      <w:rPr>
        <w:sz w:val="20"/>
        <w:szCs w:val="20"/>
        <w:rtl/>
      </w:rPr>
    </w:pPr>
    <w:r w:rsidRPr="00CC3FE3">
      <w:rPr>
        <w:rFonts w:cs="Times New Roman" w:hint="cs"/>
        <w:sz w:val="20"/>
        <w:szCs w:val="20"/>
        <w:rtl/>
        <w:lang w:bidi="ar-EG"/>
      </w:rPr>
      <w:t>شارع</w:t>
    </w:r>
    <w:r w:rsidRPr="00CC3FE3">
      <w:rPr>
        <w:rFonts w:cs="Times New Roman" w:hint="cs"/>
        <w:sz w:val="20"/>
        <w:szCs w:val="20"/>
        <w:rtl/>
      </w:rPr>
      <w:t xml:space="preserve"> </w:t>
    </w:r>
    <w:r w:rsidRPr="00CC3FE3">
      <w:rPr>
        <w:rStyle w:val="hps"/>
        <w:rFonts w:ascii="Arial" w:hAnsi="Arial" w:cs="Arial" w:hint="cs"/>
        <w:rtl/>
        <w:lang w:bidi="ar-SA"/>
      </w:rPr>
      <w:t>مسعدة</w:t>
    </w:r>
    <w:r w:rsidRPr="00CC3FE3">
      <w:rPr>
        <w:rStyle w:val="hps"/>
        <w:rFonts w:ascii="Arial" w:hAnsi="Arial" w:cs="Arial" w:hint="cs"/>
        <w:rtl/>
      </w:rPr>
      <w:t xml:space="preserve"> </w:t>
    </w:r>
    <w:proofErr w:type="gramStart"/>
    <w:r w:rsidRPr="00CC3FE3">
      <w:rPr>
        <w:rStyle w:val="hps"/>
        <w:rFonts w:ascii="Arial" w:hAnsi="Arial" w:cs="Arial" w:hint="cs"/>
        <w:sz w:val="16"/>
        <w:szCs w:val="16"/>
        <w:rtl/>
      </w:rPr>
      <w:t>6</w:t>
    </w:r>
    <w:r w:rsidRPr="00CC3FE3">
      <w:rPr>
        <w:rFonts w:hint="cs"/>
        <w:sz w:val="20"/>
        <w:szCs w:val="20"/>
        <w:rtl/>
      </w:rPr>
      <w:t xml:space="preserve"> </w:t>
    </w:r>
    <w:r w:rsidRPr="00CC3FE3">
      <w:rPr>
        <w:rFonts w:hint="cs"/>
        <w:sz w:val="20"/>
        <w:szCs w:val="20"/>
        <w:rtl/>
        <w:lang w:bidi="ar-EG"/>
      </w:rPr>
      <w:t>,</w:t>
    </w:r>
    <w:proofErr w:type="gramEnd"/>
    <w:r w:rsidRPr="00CC3FE3">
      <w:rPr>
        <w:rFonts w:hint="cs"/>
        <w:sz w:val="20"/>
        <w:szCs w:val="20"/>
        <w:rtl/>
        <w:lang w:bidi="ar-EG"/>
      </w:rPr>
      <w:t xml:space="preserve"> </w:t>
    </w:r>
    <w:r w:rsidRPr="00CC3FE3">
      <w:rPr>
        <w:rFonts w:ascii="Calibri" w:hAnsi="Calibri" w:cs="Arial" w:hint="cs"/>
        <w:sz w:val="21"/>
        <w:szCs w:val="21"/>
        <w:rtl/>
        <w:lang w:bidi="ar-JO"/>
      </w:rPr>
      <w:t>بئر السبع</w:t>
    </w:r>
    <w:r w:rsidRPr="00CC3FE3">
      <w:rPr>
        <w:rFonts w:hint="cs"/>
        <w:sz w:val="20"/>
        <w:szCs w:val="20"/>
        <w:rtl/>
      </w:rPr>
      <w:t>,</w:t>
    </w:r>
    <w:r w:rsidRPr="00CC3FE3">
      <w:rPr>
        <w:rFonts w:cs="Times New Roman" w:hint="cs"/>
        <w:sz w:val="20"/>
        <w:szCs w:val="20"/>
        <w:rtl/>
        <w:lang w:bidi="ar-EG"/>
      </w:rPr>
      <w:t xml:space="preserve"> هاتف</w:t>
    </w:r>
    <w:r w:rsidRPr="00CC3FE3">
      <w:rPr>
        <w:rFonts w:hint="cs"/>
        <w:sz w:val="20"/>
        <w:szCs w:val="20"/>
        <w:rtl/>
        <w:lang w:bidi="ar-EG"/>
      </w:rPr>
      <w:t>:</w:t>
    </w:r>
    <w:r w:rsidRPr="00CC3FE3">
      <w:rPr>
        <w:rFonts w:hint="cs"/>
        <w:sz w:val="21"/>
        <w:szCs w:val="21"/>
        <w:rtl/>
      </w:rPr>
      <w:t xml:space="preserve"> 08-62687</w:t>
    </w:r>
    <w:r w:rsidR="008549FF">
      <w:rPr>
        <w:rFonts w:hint="cs"/>
        <w:sz w:val="21"/>
        <w:szCs w:val="21"/>
        <w:rtl/>
      </w:rPr>
      <w:t>73</w:t>
    </w:r>
    <w:r w:rsidRPr="00CC3FE3">
      <w:rPr>
        <w:rFonts w:hint="cs"/>
        <w:sz w:val="20"/>
        <w:szCs w:val="20"/>
        <w:rtl/>
      </w:rPr>
      <w:t xml:space="preserve"> </w:t>
    </w:r>
    <w:r w:rsidRPr="00CC3FE3">
      <w:rPr>
        <w:rFonts w:hint="cs"/>
        <w:sz w:val="20"/>
        <w:szCs w:val="20"/>
        <w:rtl/>
        <w:lang w:bidi="ar-EG"/>
      </w:rPr>
      <w:t xml:space="preserve">, </w:t>
    </w:r>
    <w:r w:rsidRPr="00CC3FE3">
      <w:rPr>
        <w:rFonts w:cs="Times New Roman" w:hint="cs"/>
        <w:sz w:val="20"/>
        <w:szCs w:val="20"/>
        <w:rtl/>
        <w:lang w:bidi="ar-EG"/>
      </w:rPr>
      <w:t>فاكس</w:t>
    </w:r>
    <w:r w:rsidRPr="00CC3FE3">
      <w:rPr>
        <w:rFonts w:hint="cs"/>
        <w:sz w:val="20"/>
        <w:szCs w:val="20"/>
        <w:rtl/>
        <w:lang w:bidi="ar-EG"/>
      </w:rPr>
      <w:t>:</w:t>
    </w:r>
    <w:r w:rsidRPr="00CC3FE3">
      <w:rPr>
        <w:rFonts w:hint="cs"/>
        <w:sz w:val="21"/>
        <w:szCs w:val="21"/>
        <w:rtl/>
      </w:rPr>
      <w:t xml:space="preserve"> 08-6268</w:t>
    </w:r>
    <w:r w:rsidR="00CF6A85">
      <w:rPr>
        <w:rFonts w:hint="cs"/>
        <w:sz w:val="21"/>
        <w:szCs w:val="21"/>
        <w:rtl/>
      </w:rPr>
      <w:t>790</w:t>
    </w:r>
  </w:p>
  <w:p w:rsidR="00DC1FEA" w:rsidRDefault="00DC1F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CD5" w:rsidRDefault="00A91CD5" w:rsidP="00872235">
      <w:r>
        <w:separator/>
      </w:r>
    </w:p>
  </w:footnote>
  <w:footnote w:type="continuationSeparator" w:id="0">
    <w:p w:rsidR="00A91CD5" w:rsidRDefault="00A91CD5" w:rsidP="00872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Ind w:w="-470" w:type="dxa"/>
      <w:tblLayout w:type="fixed"/>
      <w:tblLook w:val="0000" w:firstRow="0" w:lastRow="0" w:firstColumn="0" w:lastColumn="0" w:noHBand="0" w:noVBand="0"/>
    </w:tblPr>
    <w:tblGrid>
      <w:gridCol w:w="6732"/>
    </w:tblGrid>
    <w:tr w:rsidR="00F27EFA" w:rsidTr="005338F2">
      <w:tc>
        <w:tcPr>
          <w:tcW w:w="6732" w:type="dxa"/>
          <w:vAlign w:val="center"/>
        </w:tcPr>
        <w:p w:rsidR="00F27EFA" w:rsidRDefault="00F27EFA" w:rsidP="005338F2">
          <w:pPr>
            <w:pStyle w:val="a3"/>
            <w:ind w:right="1452"/>
            <w:jc w:val="center"/>
            <w:rPr>
              <w:szCs w:val="36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828E5CF" wp14:editId="1404F4FE">
                    <wp:simplePos x="0" y="0"/>
                    <wp:positionH relativeFrom="column">
                      <wp:posOffset>-1497965</wp:posOffset>
                    </wp:positionH>
                    <wp:positionV relativeFrom="paragraph">
                      <wp:posOffset>-81280</wp:posOffset>
                    </wp:positionV>
                    <wp:extent cx="4543425" cy="828675"/>
                    <wp:effectExtent l="0" t="0" r="9525" b="9525"/>
                    <wp:wrapNone/>
                    <wp:docPr id="1" name="תיבת טקסט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4543425" cy="828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27EFA" w:rsidRPr="0053264B" w:rsidRDefault="0053264B" w:rsidP="00F70F00">
                                <w:pPr>
                                  <w:pStyle w:val="a3"/>
                                  <w:spacing w:after="0" w:line="240" w:lineRule="auto"/>
                                  <w:ind w:right="1452"/>
                                  <w:jc w:val="center"/>
                                  <w:rPr>
                                    <w:szCs w:val="36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szCs w:val="36"/>
                                    <w:rtl/>
                                  </w:rPr>
                                  <w:t xml:space="preserve">           </w:t>
                                </w:r>
                                <w:r w:rsidR="00F27EFA">
                                  <w:rPr>
                                    <w:rFonts w:hint="cs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="00F27EFA" w:rsidRPr="00F27EFA">
                                  <w:rPr>
                                    <w:b/>
                                    <w:bCs/>
                                    <w:rtl/>
                                  </w:rPr>
                                  <w:t>מדינת ישראל</w:t>
                                </w:r>
                              </w:p>
                              <w:p w:rsidR="00995DE7" w:rsidRDefault="0053264B" w:rsidP="00F70F00">
                                <w:pPr>
                                  <w:pStyle w:val="a3"/>
                                  <w:spacing w:after="0" w:line="240" w:lineRule="auto"/>
                                  <w:ind w:right="1452"/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                   הרשות לפיתוח והתיישבות הבדואים בנגב</w:t>
                                </w:r>
                              </w:p>
                              <w:p w:rsidR="0053264B" w:rsidRPr="00F27EFA" w:rsidRDefault="00F70F00" w:rsidP="00F70F00">
                                <w:pPr>
                                  <w:pStyle w:val="a3"/>
                                  <w:spacing w:after="0" w:line="240" w:lineRule="auto"/>
                                  <w:ind w:right="1452"/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                    אגף חברה וקהילה</w:t>
                                </w:r>
                              </w:p>
                              <w:p w:rsidR="00F27EFA" w:rsidRPr="00F27EFA" w:rsidRDefault="00F27EFA" w:rsidP="00F27EFA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  <w:cs/>
                                  </w:rPr>
                                </w:pPr>
                                <w:r w:rsidRPr="00F27EFA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תיבת טקסט 1" o:spid="_x0000_s1026" type="#_x0000_t202" style="position:absolute;left:0;text-align:left;margin-left:-117.95pt;margin-top:-6.4pt;width:357.75pt;height:65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" stroked="f">
                    <v:textbox>
                      <w:txbxContent>
                        <w:p w:rsidR="00F27EFA" w:rsidRPr="0053264B" w:rsidRDefault="0053264B" w:rsidP="00F70F00">
                          <w:pPr>
                            <w:pStyle w:val="a3"/>
                            <w:spacing w:after="0" w:line="240" w:lineRule="auto"/>
                            <w:ind w:right="1452"/>
                            <w:jc w:val="center"/>
                            <w:rPr>
                              <w:szCs w:val="36"/>
                              <w:rtl/>
                            </w:rPr>
                          </w:pPr>
                          <w:r>
                            <w:rPr>
                              <w:rFonts w:hint="cs"/>
                              <w:szCs w:val="36"/>
                              <w:rtl/>
                            </w:rPr>
                            <w:t xml:space="preserve">           </w:t>
                          </w:r>
                          <w:r w:rsidR="00F27EFA">
                            <w:rPr>
                              <w:rFonts w:hint="cs"/>
                              <w:szCs w:val="36"/>
                              <w:rtl/>
                            </w:rPr>
                            <w:t xml:space="preserve"> </w:t>
                          </w:r>
                          <w:r w:rsidR="00F27EFA" w:rsidRPr="00F27EFA">
                            <w:rPr>
                              <w:b/>
                              <w:bCs/>
                              <w:rtl/>
                            </w:rPr>
                            <w:t>מדינת ישראל</w:t>
                          </w:r>
                        </w:p>
                        <w:p w:rsidR="00995DE7" w:rsidRDefault="0053264B" w:rsidP="00F70F00">
                          <w:pPr>
                            <w:pStyle w:val="a3"/>
                            <w:spacing w:after="0" w:line="240" w:lineRule="auto"/>
                            <w:ind w:right="1452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               הרשות לפיתוח והתיישבות הבדואים בנגב</w:t>
                          </w:r>
                        </w:p>
                        <w:p w:rsidR="0053264B" w:rsidRPr="00F27EFA" w:rsidRDefault="00F70F00" w:rsidP="00F70F00">
                          <w:pPr>
                            <w:pStyle w:val="a3"/>
                            <w:spacing w:after="0" w:line="240" w:lineRule="auto"/>
                            <w:ind w:right="1452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                אגף חברה וקהילה</w:t>
                          </w:r>
                        </w:p>
                        <w:p w:rsidR="00F27EFA" w:rsidRPr="00F27EFA" w:rsidRDefault="00F27EFA" w:rsidP="00F27EFA">
                          <w:pPr>
                            <w:jc w:val="center"/>
                            <w:rPr>
                              <w:b/>
                              <w:bCs/>
                              <w:rtl/>
                              <w:cs/>
                            </w:rPr>
                          </w:pPr>
                          <w:r w:rsidRPr="00F27EFA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    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sz w:val="28"/>
              <w:szCs w:val="28"/>
              <w:rtl/>
            </w:rPr>
            <w:drawing>
              <wp:anchor distT="0" distB="0" distL="114300" distR="114300" simplePos="0" relativeHeight="251662336" behindDoc="1" locked="0" layoutInCell="1" allowOverlap="1" wp14:anchorId="1D376FFE" wp14:editId="72D03431">
                <wp:simplePos x="0" y="0"/>
                <wp:positionH relativeFrom="column">
                  <wp:posOffset>-2961640</wp:posOffset>
                </wp:positionH>
                <wp:positionV relativeFrom="paragraph">
                  <wp:posOffset>-237490</wp:posOffset>
                </wp:positionV>
                <wp:extent cx="1790065" cy="942975"/>
                <wp:effectExtent l="0" t="0" r="635" b="9525"/>
                <wp:wrapNone/>
                <wp:docPr id="5" name="תמונה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065" cy="942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hint="cs"/>
              <w:noProof/>
              <w:szCs w:val="36"/>
              <w:rtl/>
            </w:rPr>
            <w:drawing>
              <wp:anchor distT="0" distB="0" distL="114300" distR="114300" simplePos="0" relativeHeight="251661312" behindDoc="1" locked="0" layoutInCell="1" allowOverlap="1" wp14:anchorId="386F4299" wp14:editId="1F5AB8BB">
                <wp:simplePos x="0" y="0"/>
                <wp:positionH relativeFrom="column">
                  <wp:posOffset>3227705</wp:posOffset>
                </wp:positionH>
                <wp:positionV relativeFrom="paragraph">
                  <wp:posOffset>-76835</wp:posOffset>
                </wp:positionV>
                <wp:extent cx="872490" cy="702310"/>
                <wp:effectExtent l="0" t="0" r="3810" b="2540"/>
                <wp:wrapNone/>
                <wp:docPr id="3" name="תמונה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2490" cy="7023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F27EFA" w:rsidRPr="00F44E1A" w:rsidRDefault="00F27EFA" w:rsidP="005338F2">
          <w:pPr>
            <w:pStyle w:val="a3"/>
            <w:ind w:right="1452"/>
            <w:jc w:val="center"/>
            <w:rPr>
              <w:sz w:val="28"/>
              <w:szCs w:val="28"/>
              <w:rtl/>
            </w:rPr>
          </w:pPr>
        </w:p>
      </w:tc>
    </w:tr>
  </w:tbl>
  <w:p w:rsidR="00DC1FEA" w:rsidRPr="000C1856" w:rsidRDefault="00DC1FEA" w:rsidP="0053264B">
    <w:pPr>
      <w:pStyle w:val="a3"/>
      <w:tabs>
        <w:tab w:val="clear" w:pos="4153"/>
        <w:tab w:val="center" w:pos="4337"/>
      </w:tabs>
      <w:jc w:val="center"/>
      <w:rPr>
        <w:b/>
        <w:bCs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55593"/>
    <w:multiLevelType w:val="hybridMultilevel"/>
    <w:tmpl w:val="99BAD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B09E8"/>
    <w:multiLevelType w:val="hybridMultilevel"/>
    <w:tmpl w:val="CD8E73D4"/>
    <w:lvl w:ilvl="0" w:tplc="29D4F61E">
      <w:start w:val="1"/>
      <w:numFmt w:val="bullet"/>
      <w:lvlText w:val=""/>
      <w:lvlJc w:val="left"/>
      <w:pPr>
        <w:ind w:left="643" w:hanging="360"/>
      </w:pPr>
      <w:rPr>
        <w:rFonts w:ascii="Symbol" w:eastAsia="Calibri" w:hAnsi="Symbol" w:cs="David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11830E2E"/>
    <w:multiLevelType w:val="hybridMultilevel"/>
    <w:tmpl w:val="B4D6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A6A2C"/>
    <w:multiLevelType w:val="hybridMultilevel"/>
    <w:tmpl w:val="B4747AAA"/>
    <w:lvl w:ilvl="0" w:tplc="D6D8A39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David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A3D32"/>
    <w:multiLevelType w:val="hybridMultilevel"/>
    <w:tmpl w:val="47E2F8D0"/>
    <w:lvl w:ilvl="0" w:tplc="FCF6FC98">
      <w:start w:val="1"/>
      <w:numFmt w:val="decimal"/>
      <w:lvlText w:val="%1."/>
      <w:lvlJc w:val="left"/>
      <w:pPr>
        <w:ind w:left="720" w:hanging="360"/>
      </w:pPr>
      <w:rPr>
        <w:rFonts w:ascii="Arial" w:hAnsi="Arial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52C24"/>
    <w:multiLevelType w:val="hybridMultilevel"/>
    <w:tmpl w:val="CC325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0D0A6B"/>
    <w:multiLevelType w:val="hybridMultilevel"/>
    <w:tmpl w:val="989E4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22D8B"/>
    <w:multiLevelType w:val="hybridMultilevel"/>
    <w:tmpl w:val="E45E7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970A1"/>
    <w:multiLevelType w:val="hybridMultilevel"/>
    <w:tmpl w:val="37C87A2C"/>
    <w:lvl w:ilvl="0" w:tplc="5046F22C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9">
    <w:nsid w:val="27145C16"/>
    <w:multiLevelType w:val="hybridMultilevel"/>
    <w:tmpl w:val="849CB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C3D74"/>
    <w:multiLevelType w:val="hybridMultilevel"/>
    <w:tmpl w:val="ED6A93B2"/>
    <w:lvl w:ilvl="0" w:tplc="8E028894">
      <w:start w:val="1"/>
      <w:numFmt w:val="hebrew1"/>
      <w:lvlText w:val="%1."/>
      <w:lvlJc w:val="left"/>
      <w:pPr>
        <w:ind w:left="735" w:hanging="360"/>
      </w:pPr>
      <w:rPr>
        <w:rFonts w:cs="David" w:hint="default"/>
        <w:sz w:val="24"/>
        <w:szCs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2D542DF1"/>
    <w:multiLevelType w:val="hybridMultilevel"/>
    <w:tmpl w:val="682E3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65AB5"/>
    <w:multiLevelType w:val="hybridMultilevel"/>
    <w:tmpl w:val="36E0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A7CDF"/>
    <w:multiLevelType w:val="hybridMultilevel"/>
    <w:tmpl w:val="A6580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F25F34"/>
    <w:multiLevelType w:val="hybridMultilevel"/>
    <w:tmpl w:val="56DC9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51A0E"/>
    <w:multiLevelType w:val="hybridMultilevel"/>
    <w:tmpl w:val="14AC9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817745"/>
    <w:multiLevelType w:val="hybridMultilevel"/>
    <w:tmpl w:val="E20A5C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73218E0"/>
    <w:multiLevelType w:val="hybridMultilevel"/>
    <w:tmpl w:val="8CBCA90E"/>
    <w:lvl w:ilvl="0" w:tplc="96246A1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C81766"/>
    <w:multiLevelType w:val="hybridMultilevel"/>
    <w:tmpl w:val="7B389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8B47D9"/>
    <w:multiLevelType w:val="hybridMultilevel"/>
    <w:tmpl w:val="80ACDE2E"/>
    <w:lvl w:ilvl="0" w:tplc="7D26AC4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F44304"/>
    <w:multiLevelType w:val="hybridMultilevel"/>
    <w:tmpl w:val="3182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875097"/>
    <w:multiLevelType w:val="hybridMultilevel"/>
    <w:tmpl w:val="1DAA5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C30C16"/>
    <w:multiLevelType w:val="hybridMultilevel"/>
    <w:tmpl w:val="13EE0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B353F5"/>
    <w:multiLevelType w:val="hybridMultilevel"/>
    <w:tmpl w:val="845C2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EA6569"/>
    <w:multiLevelType w:val="hybridMultilevel"/>
    <w:tmpl w:val="86A4C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954C08"/>
    <w:multiLevelType w:val="hybridMultilevel"/>
    <w:tmpl w:val="F7285FBE"/>
    <w:lvl w:ilvl="0" w:tplc="286C273E">
      <w:numFmt w:val="bullet"/>
      <w:lvlText w:val="-"/>
      <w:lvlJc w:val="left"/>
      <w:pPr>
        <w:ind w:left="720" w:hanging="360"/>
      </w:pPr>
      <w:rPr>
        <w:rFonts w:asciiTheme="minorBidi" w:eastAsia="Times New Roman" w:hAnsiTheme="minorBid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F05327"/>
    <w:multiLevelType w:val="hybridMultilevel"/>
    <w:tmpl w:val="343C2E90"/>
    <w:lvl w:ilvl="0" w:tplc="D6D8A39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David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D316D4"/>
    <w:multiLevelType w:val="hybridMultilevel"/>
    <w:tmpl w:val="91DACFD6"/>
    <w:lvl w:ilvl="0" w:tplc="FB92B22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64A34D7"/>
    <w:multiLevelType w:val="hybridMultilevel"/>
    <w:tmpl w:val="AC2C8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7325C"/>
    <w:multiLevelType w:val="hybridMultilevel"/>
    <w:tmpl w:val="0D0A8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21"/>
  </w:num>
  <w:num w:numId="4">
    <w:abstractNumId w:val="5"/>
  </w:num>
  <w:num w:numId="5">
    <w:abstractNumId w:val="7"/>
  </w:num>
  <w:num w:numId="6">
    <w:abstractNumId w:val="20"/>
  </w:num>
  <w:num w:numId="7">
    <w:abstractNumId w:val="16"/>
  </w:num>
  <w:num w:numId="8">
    <w:abstractNumId w:val="2"/>
  </w:num>
  <w:num w:numId="9">
    <w:abstractNumId w:val="15"/>
  </w:num>
  <w:num w:numId="10">
    <w:abstractNumId w:val="0"/>
  </w:num>
  <w:num w:numId="11">
    <w:abstractNumId w:val="28"/>
  </w:num>
  <w:num w:numId="12">
    <w:abstractNumId w:val="27"/>
  </w:num>
  <w:num w:numId="13">
    <w:abstractNumId w:val="9"/>
  </w:num>
  <w:num w:numId="14">
    <w:abstractNumId w:val="4"/>
  </w:num>
  <w:num w:numId="15">
    <w:abstractNumId w:val="18"/>
  </w:num>
  <w:num w:numId="16">
    <w:abstractNumId w:val="2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1"/>
  </w:num>
  <w:num w:numId="21">
    <w:abstractNumId w:val="17"/>
  </w:num>
  <w:num w:numId="22">
    <w:abstractNumId w:val="26"/>
  </w:num>
  <w:num w:numId="23">
    <w:abstractNumId w:val="1"/>
  </w:num>
  <w:num w:numId="24">
    <w:abstractNumId w:val="3"/>
  </w:num>
  <w:num w:numId="25">
    <w:abstractNumId w:val="29"/>
  </w:num>
  <w:num w:numId="26">
    <w:abstractNumId w:val="19"/>
  </w:num>
  <w:num w:numId="27">
    <w:abstractNumId w:val="14"/>
  </w:num>
  <w:num w:numId="28">
    <w:abstractNumId w:val="6"/>
  </w:num>
  <w:num w:numId="29">
    <w:abstractNumId w:val="2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85"/>
    <w:rsid w:val="000179EE"/>
    <w:rsid w:val="00057934"/>
    <w:rsid w:val="00086AA1"/>
    <w:rsid w:val="000965B1"/>
    <w:rsid w:val="0009764C"/>
    <w:rsid w:val="000B2BF6"/>
    <w:rsid w:val="000C1856"/>
    <w:rsid w:val="000C1FB9"/>
    <w:rsid w:val="000D3165"/>
    <w:rsid w:val="000E7FE9"/>
    <w:rsid w:val="000F33DF"/>
    <w:rsid w:val="00117F57"/>
    <w:rsid w:val="0012137A"/>
    <w:rsid w:val="001517AC"/>
    <w:rsid w:val="00156006"/>
    <w:rsid w:val="00191C4D"/>
    <w:rsid w:val="001C4880"/>
    <w:rsid w:val="001C4DDF"/>
    <w:rsid w:val="001D5D0C"/>
    <w:rsid w:val="001D73D2"/>
    <w:rsid w:val="001F7F2B"/>
    <w:rsid w:val="00210056"/>
    <w:rsid w:val="00244F11"/>
    <w:rsid w:val="00266DF5"/>
    <w:rsid w:val="00270167"/>
    <w:rsid w:val="00272638"/>
    <w:rsid w:val="00282A4B"/>
    <w:rsid w:val="00285303"/>
    <w:rsid w:val="00285336"/>
    <w:rsid w:val="0028758F"/>
    <w:rsid w:val="00287B59"/>
    <w:rsid w:val="002A1D7F"/>
    <w:rsid w:val="002C7D9C"/>
    <w:rsid w:val="002D6767"/>
    <w:rsid w:val="002F5183"/>
    <w:rsid w:val="00302D46"/>
    <w:rsid w:val="0030457F"/>
    <w:rsid w:val="00315339"/>
    <w:rsid w:val="00324D5B"/>
    <w:rsid w:val="003302A1"/>
    <w:rsid w:val="003327A4"/>
    <w:rsid w:val="00347896"/>
    <w:rsid w:val="00371FF5"/>
    <w:rsid w:val="003869D3"/>
    <w:rsid w:val="003A0A07"/>
    <w:rsid w:val="003A7176"/>
    <w:rsid w:val="003B054B"/>
    <w:rsid w:val="003E329B"/>
    <w:rsid w:val="003F474B"/>
    <w:rsid w:val="00442AFE"/>
    <w:rsid w:val="00450402"/>
    <w:rsid w:val="0045116A"/>
    <w:rsid w:val="004631B7"/>
    <w:rsid w:val="00472C65"/>
    <w:rsid w:val="00473DB4"/>
    <w:rsid w:val="004753EC"/>
    <w:rsid w:val="00481CED"/>
    <w:rsid w:val="00484455"/>
    <w:rsid w:val="004866FE"/>
    <w:rsid w:val="0048731C"/>
    <w:rsid w:val="004964AA"/>
    <w:rsid w:val="004A3377"/>
    <w:rsid w:val="004A5440"/>
    <w:rsid w:val="004B0D3B"/>
    <w:rsid w:val="004C3D61"/>
    <w:rsid w:val="004C6966"/>
    <w:rsid w:val="004F7466"/>
    <w:rsid w:val="00521F19"/>
    <w:rsid w:val="0053264B"/>
    <w:rsid w:val="005338DC"/>
    <w:rsid w:val="00541D8A"/>
    <w:rsid w:val="00544078"/>
    <w:rsid w:val="005815EF"/>
    <w:rsid w:val="005827B8"/>
    <w:rsid w:val="00591EFC"/>
    <w:rsid w:val="005B6D73"/>
    <w:rsid w:val="005C2BF3"/>
    <w:rsid w:val="005C2C1A"/>
    <w:rsid w:val="005E4BB2"/>
    <w:rsid w:val="005F4D7E"/>
    <w:rsid w:val="0060140D"/>
    <w:rsid w:val="006020EB"/>
    <w:rsid w:val="006417CD"/>
    <w:rsid w:val="00655D4E"/>
    <w:rsid w:val="00675AE2"/>
    <w:rsid w:val="006829FB"/>
    <w:rsid w:val="00687C74"/>
    <w:rsid w:val="00690A0C"/>
    <w:rsid w:val="00691E7E"/>
    <w:rsid w:val="006934F4"/>
    <w:rsid w:val="006A606E"/>
    <w:rsid w:val="006C4118"/>
    <w:rsid w:val="006D0A79"/>
    <w:rsid w:val="006E08B5"/>
    <w:rsid w:val="006E65FC"/>
    <w:rsid w:val="006E73B4"/>
    <w:rsid w:val="006F23BE"/>
    <w:rsid w:val="00733933"/>
    <w:rsid w:val="00736CC7"/>
    <w:rsid w:val="007926EE"/>
    <w:rsid w:val="00794F9A"/>
    <w:rsid w:val="007A078D"/>
    <w:rsid w:val="007C15FD"/>
    <w:rsid w:val="007C34BD"/>
    <w:rsid w:val="007E30A2"/>
    <w:rsid w:val="007E48F3"/>
    <w:rsid w:val="007E7CBB"/>
    <w:rsid w:val="00807962"/>
    <w:rsid w:val="00842EFB"/>
    <w:rsid w:val="0084779D"/>
    <w:rsid w:val="008549FF"/>
    <w:rsid w:val="00872235"/>
    <w:rsid w:val="008762EA"/>
    <w:rsid w:val="0087718D"/>
    <w:rsid w:val="008774AC"/>
    <w:rsid w:val="00886A10"/>
    <w:rsid w:val="00892F3F"/>
    <w:rsid w:val="008B13D6"/>
    <w:rsid w:val="008D10F0"/>
    <w:rsid w:val="008E7EF0"/>
    <w:rsid w:val="008F6598"/>
    <w:rsid w:val="00911029"/>
    <w:rsid w:val="00934DC7"/>
    <w:rsid w:val="009417C6"/>
    <w:rsid w:val="00947817"/>
    <w:rsid w:val="009736BA"/>
    <w:rsid w:val="00976BD9"/>
    <w:rsid w:val="00994866"/>
    <w:rsid w:val="00995C53"/>
    <w:rsid w:val="00995DE7"/>
    <w:rsid w:val="009A34D4"/>
    <w:rsid w:val="009B45E1"/>
    <w:rsid w:val="009E6F6D"/>
    <w:rsid w:val="009F51AC"/>
    <w:rsid w:val="00A07470"/>
    <w:rsid w:val="00A07BAE"/>
    <w:rsid w:val="00A16484"/>
    <w:rsid w:val="00A22C07"/>
    <w:rsid w:val="00A26D47"/>
    <w:rsid w:val="00A4074A"/>
    <w:rsid w:val="00A46903"/>
    <w:rsid w:val="00A755BD"/>
    <w:rsid w:val="00A911A9"/>
    <w:rsid w:val="00A91CD5"/>
    <w:rsid w:val="00AC3E29"/>
    <w:rsid w:val="00AD63D2"/>
    <w:rsid w:val="00B03843"/>
    <w:rsid w:val="00B05AD7"/>
    <w:rsid w:val="00B05DD8"/>
    <w:rsid w:val="00B20E70"/>
    <w:rsid w:val="00B23041"/>
    <w:rsid w:val="00B410AD"/>
    <w:rsid w:val="00B52EBA"/>
    <w:rsid w:val="00B64593"/>
    <w:rsid w:val="00B76D3B"/>
    <w:rsid w:val="00BA2D59"/>
    <w:rsid w:val="00BC3BF7"/>
    <w:rsid w:val="00BC5C92"/>
    <w:rsid w:val="00BC7FF7"/>
    <w:rsid w:val="00BD1329"/>
    <w:rsid w:val="00BF4656"/>
    <w:rsid w:val="00C16ABF"/>
    <w:rsid w:val="00C175FF"/>
    <w:rsid w:val="00C210D6"/>
    <w:rsid w:val="00C2645D"/>
    <w:rsid w:val="00C54C61"/>
    <w:rsid w:val="00C72047"/>
    <w:rsid w:val="00CB61C2"/>
    <w:rsid w:val="00CC0E1D"/>
    <w:rsid w:val="00CD42DA"/>
    <w:rsid w:val="00CF0475"/>
    <w:rsid w:val="00CF6A85"/>
    <w:rsid w:val="00D079F3"/>
    <w:rsid w:val="00D1256F"/>
    <w:rsid w:val="00D144C9"/>
    <w:rsid w:val="00D22C22"/>
    <w:rsid w:val="00D27827"/>
    <w:rsid w:val="00D36511"/>
    <w:rsid w:val="00D42318"/>
    <w:rsid w:val="00D55B87"/>
    <w:rsid w:val="00D619A4"/>
    <w:rsid w:val="00DB04E4"/>
    <w:rsid w:val="00DB09C2"/>
    <w:rsid w:val="00DB1274"/>
    <w:rsid w:val="00DC1FEA"/>
    <w:rsid w:val="00DD0BAC"/>
    <w:rsid w:val="00DD38C3"/>
    <w:rsid w:val="00DD3978"/>
    <w:rsid w:val="00DE1959"/>
    <w:rsid w:val="00DE7745"/>
    <w:rsid w:val="00E0313B"/>
    <w:rsid w:val="00E21B16"/>
    <w:rsid w:val="00E27026"/>
    <w:rsid w:val="00E34EBA"/>
    <w:rsid w:val="00E35EEB"/>
    <w:rsid w:val="00E37BB4"/>
    <w:rsid w:val="00E46757"/>
    <w:rsid w:val="00E6333E"/>
    <w:rsid w:val="00E65327"/>
    <w:rsid w:val="00E70109"/>
    <w:rsid w:val="00E76D32"/>
    <w:rsid w:val="00E77EF7"/>
    <w:rsid w:val="00E832EC"/>
    <w:rsid w:val="00E849E4"/>
    <w:rsid w:val="00E92FC1"/>
    <w:rsid w:val="00E939AE"/>
    <w:rsid w:val="00EA7374"/>
    <w:rsid w:val="00EB0BAC"/>
    <w:rsid w:val="00EC02E0"/>
    <w:rsid w:val="00EC1A7E"/>
    <w:rsid w:val="00EC6D2F"/>
    <w:rsid w:val="00ED5CE1"/>
    <w:rsid w:val="00EE79A1"/>
    <w:rsid w:val="00F043D4"/>
    <w:rsid w:val="00F27ED0"/>
    <w:rsid w:val="00F27EFA"/>
    <w:rsid w:val="00F43574"/>
    <w:rsid w:val="00F611A0"/>
    <w:rsid w:val="00F63528"/>
    <w:rsid w:val="00F651C2"/>
    <w:rsid w:val="00F70F00"/>
    <w:rsid w:val="00F71C81"/>
    <w:rsid w:val="00F841D0"/>
    <w:rsid w:val="00F84728"/>
    <w:rsid w:val="00FA7DD7"/>
    <w:rsid w:val="00FD2313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5B1"/>
    <w:pPr>
      <w:bidi/>
      <w:spacing w:after="80" w:line="280" w:lineRule="atLeast"/>
      <w:ind w:firstLine="0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23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872235"/>
  </w:style>
  <w:style w:type="paragraph" w:styleId="a5">
    <w:name w:val="footer"/>
    <w:basedOn w:val="a"/>
    <w:link w:val="a6"/>
    <w:unhideWhenUsed/>
    <w:rsid w:val="0087223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72235"/>
  </w:style>
  <w:style w:type="paragraph" w:styleId="a7">
    <w:name w:val="Balloon Text"/>
    <w:basedOn w:val="a"/>
    <w:link w:val="a8"/>
    <w:uiPriority w:val="99"/>
    <w:semiHidden/>
    <w:unhideWhenUsed/>
    <w:rsid w:val="0087223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872235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872235"/>
  </w:style>
  <w:style w:type="paragraph" w:styleId="a9">
    <w:name w:val="List Paragraph"/>
    <w:basedOn w:val="a"/>
    <w:uiPriority w:val="34"/>
    <w:qFormat/>
    <w:rsid w:val="000965B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NormalWeb">
    <w:name w:val="Normal (Web)"/>
    <w:basedOn w:val="a"/>
    <w:uiPriority w:val="99"/>
    <w:semiHidden/>
    <w:unhideWhenUsed/>
    <w:rsid w:val="00D22C22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character" w:styleId="Hyperlink">
    <w:name w:val="Hyperlink"/>
    <w:basedOn w:val="a0"/>
    <w:uiPriority w:val="99"/>
    <w:unhideWhenUsed/>
    <w:rsid w:val="007C15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5B1"/>
    <w:pPr>
      <w:bidi/>
      <w:spacing w:after="80" w:line="280" w:lineRule="atLeast"/>
      <w:ind w:firstLine="0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23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872235"/>
  </w:style>
  <w:style w:type="paragraph" w:styleId="a5">
    <w:name w:val="footer"/>
    <w:basedOn w:val="a"/>
    <w:link w:val="a6"/>
    <w:unhideWhenUsed/>
    <w:rsid w:val="0087223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72235"/>
  </w:style>
  <w:style w:type="paragraph" w:styleId="a7">
    <w:name w:val="Balloon Text"/>
    <w:basedOn w:val="a"/>
    <w:link w:val="a8"/>
    <w:uiPriority w:val="99"/>
    <w:semiHidden/>
    <w:unhideWhenUsed/>
    <w:rsid w:val="0087223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872235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872235"/>
  </w:style>
  <w:style w:type="paragraph" w:styleId="a9">
    <w:name w:val="List Paragraph"/>
    <w:basedOn w:val="a"/>
    <w:uiPriority w:val="34"/>
    <w:qFormat/>
    <w:rsid w:val="000965B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NormalWeb">
    <w:name w:val="Normal (Web)"/>
    <w:basedOn w:val="a"/>
    <w:uiPriority w:val="99"/>
    <w:semiHidden/>
    <w:unhideWhenUsed/>
    <w:rsid w:val="00D22C22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character" w:styleId="Hyperlink">
    <w:name w:val="Hyperlink"/>
    <w:basedOn w:val="a0"/>
    <w:uiPriority w:val="99"/>
    <w:unhideWhenUsed/>
    <w:rsid w:val="007C15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mana@moag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12\Desktop\&#1500;&#1493;&#1490;&#1493;-%20&#1502;&#1513;&#1512;&#1491;%20&#1492;&#1495;&#1511;&#1500;&#1488;&#1493;&#1514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לוגו- משרד החקלאות.dotx</Template>
  <TotalTime>1</TotalTime>
  <Pages>1</Pages>
  <Words>197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והבינוי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J12</dc:creator>
  <cp:lastModifiedBy>יונה אור-סבוראי[Yona Ore-Svoray]</cp:lastModifiedBy>
  <cp:revision>2</cp:revision>
  <cp:lastPrinted>2015-02-16T07:59:00Z</cp:lastPrinted>
  <dcterms:created xsi:type="dcterms:W3CDTF">2016-12-07T11:49:00Z</dcterms:created>
  <dcterms:modified xsi:type="dcterms:W3CDTF">2016-12-07T11:49:00Z</dcterms:modified>
</cp:coreProperties>
</file>